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0" w:firstLine="0" w:firstLineChars="0"/>
        <w:jc w:val="both"/>
        <w:rPr>
          <w:rFonts w:hint="eastAsia" w:ascii="黑体" w:eastAsia="黑体" w:cs="宋体"/>
          <w:sz w:val="32"/>
          <w:szCs w:val="32"/>
          <w:lang w:eastAsia="zh-CN"/>
        </w:rPr>
      </w:pPr>
      <w:r>
        <w:rPr>
          <w:rFonts w:hint="eastAsia" w:ascii="黑体" w:eastAsia="黑体" w:cs="宋体"/>
          <w:sz w:val="32"/>
          <w:szCs w:val="32"/>
        </w:rPr>
        <w:t>附件</w:t>
      </w:r>
      <w:r>
        <w:rPr>
          <w:rFonts w:hint="eastAsia" w:ascii="黑体" w:eastAsia="黑体" w:cs="宋体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"http://zyzp.gxws.cn:8881/"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http://zyzp.gxws.cn:8881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（2）注册时可选择【手机注册】或【邮箱注册】填写注册信息完成后点击【下一步】。注：非广西本地手机号请使用邮箱注册。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2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3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68063CB"/>
    <w:rsid w:val="2A170050"/>
    <w:rsid w:val="2B6F6B85"/>
    <w:rsid w:val="38DA4F09"/>
    <w:rsid w:val="65AC15F7"/>
    <w:rsid w:val="715C344C"/>
    <w:rsid w:val="7A1B12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539</Words>
  <Characters>571</Characters>
  <Lines>100</Lines>
  <Paragraphs>35</Paragraphs>
  <TotalTime>37</TotalTime>
  <ScaleCrop>false</ScaleCrop>
  <LinksUpToDate>false</LinksUpToDate>
  <CharactersWithSpaces>572</CharactersWithSpaces>
  <Application>WPS Office_11.1.0.10356_F1E327BC-269C-435d-A152-05C5408002CA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默默</cp:lastModifiedBy>
  <dcterms:modified xsi:type="dcterms:W3CDTF">2021-03-30T14:30:57Z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75CF9B9DDEBC4B2CADB2FC3A31778494</vt:lpwstr>
  </property>
</Properties>
</file>